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22" w:rsidRDefault="00142A3C" w:rsidP="0020063E">
      <w:pPr>
        <w:spacing w:after="0" w:line="240" w:lineRule="auto"/>
        <w:jc w:val="center"/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</w:pPr>
      <w:r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>24</w:t>
      </w:r>
      <w:r w:rsidRPr="00142A3C">
        <w:rPr>
          <w:rFonts w:ascii="Futura LT Light" w:hAnsi="Futura LT Light" w:cs="Arial"/>
          <w:b/>
          <w:bCs/>
          <w:color w:val="000080"/>
          <w:sz w:val="24"/>
          <w:szCs w:val="24"/>
          <w:vertAlign w:val="superscript"/>
          <w:lang w:val="en-GB" w:eastAsia="fi-FI"/>
        </w:rPr>
        <w:t>th</w:t>
      </w:r>
      <w:r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 xml:space="preserve"> </w:t>
      </w:r>
      <w:r w:rsidR="00272622" w:rsidRPr="0020063E"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>EASM General Assembly</w:t>
      </w:r>
    </w:p>
    <w:p w:rsidR="00272622" w:rsidRPr="0020063E" w:rsidRDefault="00142A3C" w:rsidP="0020063E">
      <w:pPr>
        <w:spacing w:after="0" w:line="240" w:lineRule="auto"/>
        <w:jc w:val="center"/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</w:pPr>
      <w:r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>Warsaw</w:t>
      </w:r>
      <w:r w:rsidR="00272622"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 xml:space="preserve">, </w:t>
      </w:r>
      <w:r w:rsidR="00B612F4"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>Friday</w:t>
      </w:r>
      <w:r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 xml:space="preserve"> 9</w:t>
      </w:r>
      <w:r w:rsidR="00272622" w:rsidRPr="0020063E"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>th September 201</w:t>
      </w:r>
      <w:r>
        <w:rPr>
          <w:rFonts w:ascii="Futura LT Light" w:hAnsi="Futura LT Light" w:cs="Arial"/>
          <w:b/>
          <w:bCs/>
          <w:color w:val="000080"/>
          <w:sz w:val="24"/>
          <w:szCs w:val="24"/>
          <w:lang w:val="en-GB" w:eastAsia="fi-FI"/>
        </w:rPr>
        <w:t>6</w:t>
      </w:r>
    </w:p>
    <w:p w:rsidR="00272622" w:rsidRDefault="00272622" w:rsidP="0020063E">
      <w:pPr>
        <w:spacing w:after="0" w:line="240" w:lineRule="auto"/>
        <w:jc w:val="center"/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>MINUTES</w:t>
      </w:r>
    </w:p>
    <w:p w:rsidR="00272622" w:rsidRDefault="00272622" w:rsidP="0020063E">
      <w:pPr>
        <w:spacing w:after="0" w:line="240" w:lineRule="auto"/>
        <w:jc w:val="center"/>
        <w:rPr>
          <w:rFonts w:ascii="Futura LT Light" w:hAnsi="Futura LT Light"/>
          <w:b/>
          <w:color w:val="000080"/>
          <w:sz w:val="24"/>
          <w:szCs w:val="24"/>
          <w:lang w:val="en-GB"/>
        </w:rPr>
      </w:pPr>
    </w:p>
    <w:p w:rsidR="00272622" w:rsidRPr="00C71D5F" w:rsidRDefault="00272622" w:rsidP="00C71D5F">
      <w:pPr>
        <w:spacing w:after="0" w:line="240" w:lineRule="auto"/>
        <w:rPr>
          <w:rFonts w:ascii="Futura LT Light" w:hAnsi="Futura LT Light"/>
          <w:color w:val="000080"/>
          <w:sz w:val="24"/>
          <w:szCs w:val="24"/>
          <w:lang w:val="en-GB"/>
        </w:rPr>
      </w:pPr>
      <w:r w:rsidRPr="00C71D5F">
        <w:rPr>
          <w:rFonts w:ascii="Futura LT Light" w:hAnsi="Futura LT Light"/>
          <w:color w:val="000080"/>
          <w:sz w:val="24"/>
          <w:szCs w:val="24"/>
          <w:lang w:val="en-GB"/>
        </w:rPr>
        <w:t xml:space="preserve">Chairman: 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>Herbert Woratschek</w:t>
      </w:r>
      <w:r w:rsidR="007A02D3">
        <w:rPr>
          <w:rFonts w:ascii="Futura LT Light" w:hAnsi="Futura LT Light"/>
          <w:color w:val="000080"/>
          <w:sz w:val="24"/>
          <w:szCs w:val="24"/>
          <w:lang w:val="en-GB"/>
        </w:rPr>
        <w:t xml:space="preserve"> / </w:t>
      </w:r>
      <w:r w:rsidRPr="00C71D5F">
        <w:rPr>
          <w:rFonts w:ascii="Futura LT Light" w:hAnsi="Futura LT Light"/>
          <w:color w:val="000080"/>
          <w:sz w:val="24"/>
          <w:szCs w:val="24"/>
          <w:lang w:val="en-GB"/>
        </w:rPr>
        <w:t>Secretary: Gerco v</w:t>
      </w:r>
      <w:r w:rsidR="007A7E80">
        <w:rPr>
          <w:rFonts w:ascii="Futura LT Light" w:hAnsi="Futura LT Light"/>
          <w:color w:val="000080"/>
          <w:sz w:val="24"/>
          <w:szCs w:val="24"/>
          <w:lang w:val="en-GB"/>
        </w:rPr>
        <w:t>an Dalfsen, secretary general</w:t>
      </w:r>
      <w:r w:rsidRPr="00C71D5F">
        <w:rPr>
          <w:rFonts w:ascii="Futura LT Light" w:hAnsi="Futura LT Light"/>
          <w:color w:val="000080"/>
          <w:sz w:val="24"/>
          <w:szCs w:val="24"/>
          <w:lang w:val="en-GB"/>
        </w:rPr>
        <w:t xml:space="preserve"> EASM</w:t>
      </w:r>
    </w:p>
    <w:p w:rsidR="00272622" w:rsidRDefault="00272622" w:rsidP="0020063E">
      <w:pPr>
        <w:spacing w:after="0" w:line="240" w:lineRule="auto"/>
        <w:jc w:val="center"/>
        <w:rPr>
          <w:rFonts w:ascii="Futura LT Light" w:hAnsi="Futura LT Light"/>
          <w:b/>
          <w:color w:val="000080"/>
          <w:sz w:val="24"/>
          <w:szCs w:val="24"/>
          <w:lang w:val="en-GB"/>
        </w:rPr>
      </w:pP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Opening of the </w:t>
      </w:r>
      <w:r w:rsidRPr="0020063E">
        <w:rPr>
          <w:rFonts w:ascii="Futura LT Light" w:hAnsi="Futura LT Light"/>
          <w:b/>
          <w:bCs/>
          <w:color w:val="000080"/>
          <w:sz w:val="24"/>
          <w:szCs w:val="24"/>
          <w:lang w:val="en-GB"/>
        </w:rPr>
        <w:t>General Assembly</w:t>
      </w: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</w:t>
      </w:r>
    </w:p>
    <w:p w:rsidR="00272622" w:rsidRPr="001C3375" w:rsidRDefault="00142A3C" w:rsidP="00C3320A">
      <w:pPr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>
        <w:rPr>
          <w:rFonts w:ascii="Futura LT Light" w:hAnsi="Futura LT Light"/>
          <w:color w:val="000080"/>
          <w:sz w:val="24"/>
          <w:szCs w:val="24"/>
          <w:lang w:val="en-GB"/>
        </w:rPr>
        <w:t>Herbert</w:t>
      </w:r>
      <w:r w:rsidR="00272622" w:rsidRPr="001C3375">
        <w:rPr>
          <w:rFonts w:ascii="Futura LT Light" w:hAnsi="Futura LT Light"/>
          <w:color w:val="000080"/>
          <w:sz w:val="24"/>
          <w:szCs w:val="24"/>
          <w:lang w:val="en-GB"/>
        </w:rPr>
        <w:t xml:space="preserve"> opened the General Assembly</w:t>
      </w: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Approval of the Agenda for the Meeting</w:t>
      </w:r>
    </w:p>
    <w:p w:rsidR="00272622" w:rsidRPr="0020063E" w:rsidRDefault="00272622" w:rsidP="009F09B8">
      <w:pPr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>The Agenda of the meeting was approved</w:t>
      </w: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Announcements</w:t>
      </w:r>
    </w:p>
    <w:p w:rsidR="00272622" w:rsidRPr="00C3320A" w:rsidRDefault="00272622" w:rsidP="00C3320A">
      <w:pPr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>There were no announcements</w:t>
      </w: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A</w:t>
      </w:r>
      <w:r w:rsidR="00FF747A">
        <w:rPr>
          <w:rFonts w:ascii="Futura LT Light" w:hAnsi="Futura LT Light"/>
          <w:b/>
          <w:color w:val="000080"/>
          <w:sz w:val="24"/>
          <w:szCs w:val="24"/>
          <w:lang w:val="en-GB"/>
        </w:rPr>
        <w:t>pp</w:t>
      </w:r>
      <w:r w:rsidR="00142A3C">
        <w:rPr>
          <w:rFonts w:ascii="Futura LT Light" w:hAnsi="Futura LT Light"/>
          <w:b/>
          <w:color w:val="000080"/>
          <w:sz w:val="24"/>
          <w:szCs w:val="24"/>
          <w:lang w:val="en-GB"/>
        </w:rPr>
        <w:t>roval of the Minutes of the 23rd</w:t>
      </w: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General Assembly, </w:t>
      </w:r>
      <w:r w:rsidR="00142A3C">
        <w:rPr>
          <w:rFonts w:ascii="Futura LT Light" w:hAnsi="Futura LT Light"/>
          <w:b/>
          <w:color w:val="000080"/>
          <w:sz w:val="24"/>
          <w:szCs w:val="24"/>
          <w:lang w:val="en-GB"/>
        </w:rPr>
        <w:t>Dublin 2015</w:t>
      </w:r>
    </w:p>
    <w:p w:rsidR="00272622" w:rsidRPr="0020063E" w:rsidRDefault="00272622" w:rsidP="009F09B8">
      <w:pPr>
        <w:ind w:left="708"/>
        <w:rPr>
          <w:rFonts w:ascii="Futura LT Light" w:hAnsi="Futura LT Light"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The 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>Minutes of the 23rd</w:t>
      </w: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 General Assembly in 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>Dublin</w:t>
      </w:r>
      <w:r w:rsidR="00FF747A">
        <w:rPr>
          <w:rFonts w:ascii="Futura LT Light" w:hAnsi="Futura LT Light"/>
          <w:color w:val="000080"/>
          <w:sz w:val="24"/>
          <w:szCs w:val="24"/>
          <w:lang w:val="en-GB"/>
        </w:rPr>
        <w:t>, 201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>5</w:t>
      </w:r>
      <w:r w:rsidR="00FF747A">
        <w:rPr>
          <w:rFonts w:ascii="Futura LT Light" w:hAnsi="Futura LT Light"/>
          <w:color w:val="000080"/>
          <w:sz w:val="24"/>
          <w:szCs w:val="24"/>
          <w:lang w:val="en-GB"/>
        </w:rPr>
        <w:t xml:space="preserve"> </w:t>
      </w: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>were approved.</w:t>
      </w: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Report from the President</w:t>
      </w:r>
    </w:p>
    <w:p w:rsidR="00272622" w:rsidRPr="0020063E" w:rsidRDefault="00272622" w:rsidP="009F09B8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President </w:t>
      </w:r>
      <w:r w:rsidR="00FF747A">
        <w:rPr>
          <w:rFonts w:ascii="Futura LT Light" w:hAnsi="Futura LT Light" w:cs="Times New Roman"/>
          <w:color w:val="000080"/>
          <w:sz w:val="24"/>
          <w:szCs w:val="24"/>
          <w:lang w:val="en-GB"/>
        </w:rPr>
        <w:t>Per-</w:t>
      </w:r>
      <w:proofErr w:type="spellStart"/>
      <w:r w:rsidR="00FF747A">
        <w:rPr>
          <w:rFonts w:ascii="Futura LT Light" w:hAnsi="Futura LT Light" w:cs="Times New Roman"/>
          <w:color w:val="000080"/>
          <w:sz w:val="24"/>
          <w:szCs w:val="24"/>
          <w:lang w:val="en-GB"/>
        </w:rPr>
        <w:t>Göran</w:t>
      </w:r>
      <w:proofErr w:type="spellEnd"/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 </w:t>
      </w:r>
      <w:proofErr w:type="spellStart"/>
      <w:r w:rsidR="00FF747A">
        <w:rPr>
          <w:rFonts w:ascii="Futura LT Light" w:hAnsi="Futura LT Light" w:cs="Times New Roman"/>
          <w:color w:val="000080"/>
          <w:sz w:val="24"/>
          <w:szCs w:val="24"/>
          <w:lang w:val="en-GB"/>
        </w:rPr>
        <w:t>Fahlström</w:t>
      </w:r>
      <w:proofErr w:type="spellEnd"/>
      <w:r w:rsidR="00FF747A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 </w:t>
      </w:r>
      <w:r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reported about 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EASM activities during the previous year. </w:t>
      </w:r>
    </w:p>
    <w:p w:rsidR="00272622" w:rsidRPr="0020063E" w:rsidRDefault="00272622" w:rsidP="009F09B8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Annual Report</w:t>
      </w:r>
    </w:p>
    <w:p w:rsidR="00272622" w:rsidRPr="00C3320A" w:rsidRDefault="00272622" w:rsidP="00C3320A">
      <w:pPr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>EASM Annual Report 201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>5</w:t>
      </w: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>-1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>6</w:t>
      </w: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 was on EASM website 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>1</w:t>
      </w:r>
      <w:r w:rsidR="00B612F4">
        <w:rPr>
          <w:rFonts w:ascii="Futura LT Light" w:hAnsi="Futura LT Light"/>
          <w:color w:val="000080"/>
          <w:sz w:val="24"/>
          <w:szCs w:val="24"/>
          <w:lang w:val="en-GB"/>
        </w:rPr>
        <w:t xml:space="preserve"> month </w:t>
      </w: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before the GA, and printed copies of it were available in the meeting. 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 xml:space="preserve">The </w:t>
      </w: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>Annual Report was accepted.</w:t>
      </w: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>Financial Report</w:t>
      </w:r>
    </w:p>
    <w:p w:rsidR="00C6611E" w:rsidRDefault="00272622" w:rsidP="00C6611E">
      <w:pPr>
        <w:ind w:left="708"/>
        <w:rPr>
          <w:rFonts w:ascii="Futura LT Light" w:hAnsi="Futura LT Light"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Financial report was given by the treasurer 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 xml:space="preserve">Christian </w:t>
      </w:r>
      <w:proofErr w:type="spellStart"/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>Germelmann</w:t>
      </w:r>
      <w:proofErr w:type="spellEnd"/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>.</w:t>
      </w:r>
    </w:p>
    <w:p w:rsidR="00272622" w:rsidRPr="001C3375" w:rsidRDefault="00272622" w:rsidP="00C6611E">
      <w:pPr>
        <w:ind w:left="708"/>
        <w:rPr>
          <w:rFonts w:ascii="Futura LT Light" w:hAnsi="Futura LT Light"/>
          <w:b/>
          <w:color w:val="000080"/>
          <w:sz w:val="24"/>
          <w:szCs w:val="24"/>
          <w:lang w:val="en-US"/>
        </w:rPr>
      </w:pPr>
      <w:r w:rsidRPr="008B6814">
        <w:rPr>
          <w:rFonts w:ascii="Futura LT Light" w:hAnsi="Futura LT Light"/>
          <w:b/>
          <w:color w:val="000080"/>
          <w:sz w:val="24"/>
          <w:szCs w:val="24"/>
          <w:lang w:val="en-GB"/>
        </w:rPr>
        <w:t>Auditors report</w:t>
      </w:r>
    </w:p>
    <w:p w:rsidR="00272622" w:rsidRPr="0020063E" w:rsidRDefault="00B612F4" w:rsidP="009242EF">
      <w:pPr>
        <w:ind w:left="708"/>
        <w:rPr>
          <w:rFonts w:ascii="Futura LT Light" w:hAnsi="Futura LT Light"/>
          <w:color w:val="000080"/>
          <w:sz w:val="24"/>
          <w:szCs w:val="24"/>
          <w:lang w:val="en-GB"/>
        </w:rPr>
      </w:pPr>
      <w:proofErr w:type="spellStart"/>
      <w:r>
        <w:rPr>
          <w:rFonts w:ascii="Futura LT Light" w:hAnsi="Futura LT Light"/>
          <w:color w:val="000080"/>
          <w:sz w:val="24"/>
          <w:szCs w:val="24"/>
          <w:lang w:val="en-GB"/>
        </w:rPr>
        <w:t>Risto</w:t>
      </w:r>
      <w:proofErr w:type="spellEnd"/>
      <w:r>
        <w:rPr>
          <w:rFonts w:ascii="Futura LT Light" w:hAnsi="Futura LT Light"/>
          <w:color w:val="000080"/>
          <w:sz w:val="24"/>
          <w:szCs w:val="24"/>
          <w:lang w:val="en-GB"/>
        </w:rPr>
        <w:t xml:space="preserve"> Raku</w:t>
      </w:r>
      <w:r w:rsidR="00272622"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 </w:t>
      </w:r>
      <w:r w:rsidR="00142A3C">
        <w:rPr>
          <w:rFonts w:ascii="Futura LT Light" w:hAnsi="Futura LT Light"/>
          <w:color w:val="000080"/>
          <w:sz w:val="24"/>
          <w:szCs w:val="24"/>
          <w:lang w:val="en-GB"/>
        </w:rPr>
        <w:t xml:space="preserve">and </w:t>
      </w:r>
      <w:r w:rsidR="00142A3C" w:rsidRPr="00142A3C">
        <w:rPr>
          <w:rFonts w:ascii="Futura LT Light" w:hAnsi="Futura LT Light"/>
          <w:color w:val="000080"/>
          <w:sz w:val="24"/>
          <w:szCs w:val="24"/>
          <w:lang w:val="en-GB"/>
        </w:rPr>
        <w:t xml:space="preserve">Guido Schafmeister </w:t>
      </w:r>
      <w:r w:rsidR="00272622"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gave the auditors’ report. </w:t>
      </w:r>
      <w:r w:rsidR="00272622" w:rsidRPr="001C3375">
        <w:rPr>
          <w:rFonts w:ascii="Futura LT Light" w:hAnsi="Futura LT Light"/>
          <w:color w:val="000080"/>
          <w:sz w:val="24"/>
          <w:szCs w:val="24"/>
          <w:lang w:val="en-GB"/>
        </w:rPr>
        <w:t>Th</w:t>
      </w:r>
      <w:r w:rsidR="00FF747A" w:rsidRPr="001C3375">
        <w:rPr>
          <w:rFonts w:ascii="Futura LT Light" w:hAnsi="Futura LT Light"/>
          <w:color w:val="000080"/>
          <w:sz w:val="24"/>
          <w:szCs w:val="24"/>
          <w:lang w:val="en-GB"/>
        </w:rPr>
        <w:t>e financial report was accepted.</w:t>
      </w: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Membership Fees</w:t>
      </w:r>
    </w:p>
    <w:p w:rsidR="00272622" w:rsidRPr="0020063E" w:rsidRDefault="00272622" w:rsidP="009F09B8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r w:rsidRPr="00C3320A">
        <w:rPr>
          <w:rFonts w:ascii="Futura LT Light" w:hAnsi="Futura LT Light" w:cs="Times New Roman"/>
          <w:color w:val="000080"/>
          <w:sz w:val="24"/>
          <w:szCs w:val="24"/>
          <w:lang w:val="en-GB"/>
        </w:rPr>
        <w:t>GA decided to make</w:t>
      </w:r>
      <w:r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 n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>o changes in membership fees.</w:t>
      </w:r>
    </w:p>
    <w:p w:rsidR="00272622" w:rsidRPr="0020063E" w:rsidRDefault="00272622" w:rsidP="009F09B8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European Sport Management Quarterly </w:t>
      </w:r>
    </w:p>
    <w:p w:rsidR="00272622" w:rsidRPr="0020063E" w:rsidRDefault="00272622" w:rsidP="009F09B8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lastRenderedPageBreak/>
        <w:t xml:space="preserve">The report of the ESMQ was given by </w:t>
      </w:r>
      <w:r w:rsidR="00FF747A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Tracy Taylor 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(see Annual Report). </w:t>
      </w:r>
    </w:p>
    <w:p w:rsidR="00272622" w:rsidRPr="0020063E" w:rsidRDefault="00272622" w:rsidP="009F09B8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</w:p>
    <w:p w:rsidR="00272622" w:rsidRPr="0020063E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World Association for Sport Management</w:t>
      </w:r>
    </w:p>
    <w:p w:rsidR="00272622" w:rsidRPr="0020063E" w:rsidRDefault="001C3375" w:rsidP="00921219">
      <w:pPr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>
        <w:rPr>
          <w:rFonts w:ascii="Futura LT Light" w:hAnsi="Futura LT Light"/>
          <w:color w:val="000080"/>
          <w:sz w:val="24"/>
          <w:szCs w:val="24"/>
          <w:lang w:val="en-GB"/>
        </w:rPr>
        <w:t xml:space="preserve">Board member of </w:t>
      </w:r>
      <w:r w:rsidR="00272622"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WASM, </w:t>
      </w:r>
      <w:r w:rsidR="00C6611E" w:rsidRPr="001C3375">
        <w:rPr>
          <w:rFonts w:ascii="Futura LT Light" w:hAnsi="Futura LT Light"/>
          <w:color w:val="000080"/>
          <w:sz w:val="24"/>
          <w:szCs w:val="24"/>
          <w:lang w:val="en-GB"/>
        </w:rPr>
        <w:t>Karen</w:t>
      </w:r>
      <w:r w:rsidRPr="001C3375">
        <w:rPr>
          <w:rFonts w:ascii="Futura LT Light" w:hAnsi="Futura LT Light"/>
          <w:color w:val="000080"/>
          <w:sz w:val="24"/>
          <w:szCs w:val="24"/>
          <w:lang w:val="en-GB"/>
        </w:rPr>
        <w:t xml:space="preserve"> Danylchuck</w:t>
      </w:r>
      <w:r w:rsidR="00272622" w:rsidRPr="001C3375">
        <w:rPr>
          <w:rFonts w:ascii="Futura LT Light" w:hAnsi="Futura LT Light"/>
          <w:color w:val="000080"/>
          <w:sz w:val="24"/>
          <w:szCs w:val="24"/>
          <w:lang w:val="en-GB"/>
        </w:rPr>
        <w:t xml:space="preserve">, </w:t>
      </w:r>
      <w:r w:rsidR="00272622" w:rsidRPr="0020063E">
        <w:rPr>
          <w:rFonts w:ascii="Futura LT Light" w:hAnsi="Futura LT Light"/>
          <w:color w:val="000080"/>
          <w:sz w:val="24"/>
          <w:szCs w:val="24"/>
          <w:lang w:val="en-GB"/>
        </w:rPr>
        <w:t>ex</w:t>
      </w:r>
      <w:r w:rsidR="00272622" w:rsidRPr="00FF747A">
        <w:rPr>
          <w:rFonts w:ascii="Futura LT Light" w:hAnsi="Futura LT Light"/>
          <w:color w:val="000080"/>
          <w:sz w:val="24"/>
          <w:szCs w:val="24"/>
          <w:lang w:val="en-GB"/>
        </w:rPr>
        <w:t>p</w:t>
      </w:r>
      <w:r w:rsidR="00272622"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lained in short about the aims and objectives of WASM and its development. </w:t>
      </w:r>
    </w:p>
    <w:p w:rsidR="00272622" w:rsidRPr="000F7478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0F7478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Appointments of Tellers for Election</w:t>
      </w:r>
    </w:p>
    <w:p w:rsidR="00272622" w:rsidRPr="0020063E" w:rsidRDefault="00E21E40" w:rsidP="009F09B8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r>
        <w:rPr>
          <w:rFonts w:ascii="Futura LT Light" w:hAnsi="Futura LT Light" w:cs="Times New Roman"/>
          <w:color w:val="000080"/>
          <w:sz w:val="24"/>
          <w:szCs w:val="24"/>
          <w:lang w:val="en-GB"/>
        </w:rPr>
        <w:t>As there is one candidate for one position there is no tellers were appointed.</w:t>
      </w:r>
    </w:p>
    <w:p w:rsidR="00272622" w:rsidRPr="0020063E" w:rsidRDefault="00272622" w:rsidP="009F09B8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</w:p>
    <w:p w:rsidR="00272622" w:rsidRPr="000F7478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0F7478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Elections</w:t>
      </w:r>
    </w:p>
    <w:p w:rsidR="00B612F4" w:rsidRPr="001C3375" w:rsidRDefault="00B612F4" w:rsidP="00B612F4">
      <w:pPr>
        <w:pStyle w:val="Tekstzonderopmaak"/>
        <w:ind w:firstLine="708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r w:rsidRPr="001C3375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Gaby Dijkstra was </w:t>
      </w:r>
      <w:r w:rsidR="00E21E40">
        <w:rPr>
          <w:rFonts w:ascii="Futura LT Light" w:hAnsi="Futura LT Light" w:cs="Times New Roman"/>
          <w:color w:val="000080"/>
          <w:sz w:val="24"/>
          <w:szCs w:val="24"/>
          <w:lang w:val="en-GB"/>
        </w:rPr>
        <w:t>re-</w:t>
      </w:r>
      <w:r w:rsidRPr="001C3375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elected for </w:t>
      </w:r>
      <w:r w:rsidR="00E21E40">
        <w:rPr>
          <w:rFonts w:ascii="Futura LT Light" w:hAnsi="Futura LT Light" w:cs="Times New Roman"/>
          <w:color w:val="000080"/>
          <w:sz w:val="24"/>
          <w:szCs w:val="24"/>
          <w:lang w:val="en-GB"/>
        </w:rPr>
        <w:t>three</w:t>
      </w:r>
      <w:r w:rsidRPr="001C3375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 year</w:t>
      </w:r>
      <w:r w:rsidR="00E21E40">
        <w:rPr>
          <w:rFonts w:ascii="Futura LT Light" w:hAnsi="Futura LT Light" w:cs="Times New Roman"/>
          <w:color w:val="000080"/>
          <w:sz w:val="24"/>
          <w:szCs w:val="24"/>
          <w:lang w:val="en-GB"/>
        </w:rPr>
        <w:t>s</w:t>
      </w:r>
      <w:r w:rsidRPr="001C3375">
        <w:rPr>
          <w:rFonts w:ascii="Futura LT Light" w:hAnsi="Futura LT Light" w:cs="Times New Roman"/>
          <w:color w:val="000080"/>
          <w:sz w:val="24"/>
          <w:szCs w:val="24"/>
          <w:lang w:val="en-GB"/>
        </w:rPr>
        <w:t>.</w:t>
      </w:r>
    </w:p>
    <w:p w:rsidR="005B1682" w:rsidRDefault="00B612F4" w:rsidP="00B612F4">
      <w:pPr>
        <w:pStyle w:val="Tekstzonderopmaak"/>
        <w:ind w:firstLine="708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r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Guido Schafmeister and </w:t>
      </w:r>
      <w:proofErr w:type="spellStart"/>
      <w:r>
        <w:rPr>
          <w:rFonts w:ascii="Futura LT Light" w:hAnsi="Futura LT Light" w:cs="Times New Roman"/>
          <w:color w:val="000080"/>
          <w:sz w:val="24"/>
          <w:szCs w:val="24"/>
          <w:lang w:val="en-GB"/>
        </w:rPr>
        <w:t>Risto</w:t>
      </w:r>
      <w:proofErr w:type="spellEnd"/>
      <w:r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 Raku 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>were elected as</w:t>
      </w:r>
      <w:r w:rsidR="005B1682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 auditors for the period of</w:t>
      </w:r>
    </w:p>
    <w:p w:rsidR="00B612F4" w:rsidRPr="0020063E" w:rsidRDefault="00E21E40" w:rsidP="00B612F4">
      <w:pPr>
        <w:pStyle w:val="Tekstzonderopmaak"/>
        <w:ind w:firstLine="708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bookmarkStart w:id="0" w:name="_GoBack"/>
      <w:bookmarkEnd w:id="0"/>
      <w:r>
        <w:rPr>
          <w:rFonts w:ascii="Futura LT Light" w:hAnsi="Futura LT Light" w:cs="Times New Roman"/>
          <w:color w:val="000080"/>
          <w:sz w:val="24"/>
          <w:szCs w:val="24"/>
          <w:lang w:val="en-GB"/>
        </w:rPr>
        <w:t>2016</w:t>
      </w:r>
      <w:r w:rsidR="00B612F4"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>/1</w:t>
      </w:r>
      <w:r>
        <w:rPr>
          <w:rFonts w:ascii="Futura LT Light" w:hAnsi="Futura LT Light" w:cs="Times New Roman"/>
          <w:color w:val="000080"/>
          <w:sz w:val="24"/>
          <w:szCs w:val="24"/>
          <w:lang w:val="en-GB"/>
        </w:rPr>
        <w:t>7</w:t>
      </w:r>
    </w:p>
    <w:p w:rsidR="00B612F4" w:rsidRPr="00B612F4" w:rsidRDefault="00B612F4" w:rsidP="00921219">
      <w:pPr>
        <w:pStyle w:val="Tekstzonderopmaak"/>
        <w:ind w:firstLine="708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</w:p>
    <w:p w:rsidR="00272622" w:rsidRPr="001C3375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1C3375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Honorary members &amp; president</w:t>
      </w:r>
    </w:p>
    <w:p w:rsidR="00272622" w:rsidRDefault="00FF747A" w:rsidP="001C3375">
      <w:pPr>
        <w:pStyle w:val="Tekstzonderopmaak"/>
        <w:ind w:firstLine="708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r w:rsidRPr="001C3375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No </w:t>
      </w:r>
      <w:r w:rsidR="00272622" w:rsidRPr="001C3375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honorary members </w:t>
      </w:r>
      <w:r w:rsidRPr="001C3375">
        <w:rPr>
          <w:rFonts w:ascii="Futura LT Light" w:hAnsi="Futura LT Light" w:cs="Times New Roman"/>
          <w:color w:val="000080"/>
          <w:sz w:val="24"/>
          <w:szCs w:val="24"/>
          <w:lang w:val="en-GB"/>
        </w:rPr>
        <w:t>or presidents were awarded.</w:t>
      </w:r>
    </w:p>
    <w:p w:rsidR="001C3375" w:rsidRPr="001C3375" w:rsidRDefault="001C3375" w:rsidP="001C3375">
      <w:pPr>
        <w:pStyle w:val="Tekstzonderopmaak"/>
        <w:ind w:firstLine="708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</w:p>
    <w:p w:rsidR="00272622" w:rsidRPr="000F7478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</w:rPr>
      </w:pPr>
      <w:r w:rsidRPr="000F7478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EASM Conferences 201</w:t>
      </w:r>
      <w:r w:rsidR="00E21E40">
        <w:rPr>
          <w:rFonts w:ascii="Futura LT Light" w:hAnsi="Futura LT Light"/>
          <w:b/>
          <w:color w:val="000080"/>
          <w:sz w:val="24"/>
          <w:szCs w:val="24"/>
          <w:lang w:val="en-GB"/>
        </w:rPr>
        <w:t>7 and 2018</w:t>
      </w:r>
    </w:p>
    <w:p w:rsidR="00272622" w:rsidRPr="001C3375" w:rsidRDefault="00E21E40" w:rsidP="00C97E13">
      <w:pPr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>
        <w:rPr>
          <w:rFonts w:ascii="Futura LT Light" w:hAnsi="Futura LT Light"/>
          <w:color w:val="000080"/>
          <w:sz w:val="24"/>
          <w:szCs w:val="24"/>
          <w:lang w:val="en-GB"/>
        </w:rPr>
        <w:t>Siegfried Nagel presented EASM 2017</w:t>
      </w:r>
      <w:r w:rsidR="00272622"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 </w:t>
      </w:r>
      <w:r>
        <w:rPr>
          <w:rFonts w:ascii="Futura LT Light" w:hAnsi="Futura LT Light"/>
          <w:color w:val="000080"/>
          <w:sz w:val="24"/>
          <w:szCs w:val="24"/>
          <w:lang w:val="en-GB"/>
        </w:rPr>
        <w:t>Bern</w:t>
      </w:r>
      <w:r w:rsidR="00B612F4">
        <w:rPr>
          <w:rFonts w:ascii="Futura LT Light" w:hAnsi="Futura LT Light"/>
          <w:color w:val="000080"/>
          <w:sz w:val="24"/>
          <w:szCs w:val="24"/>
          <w:lang w:val="en-GB"/>
        </w:rPr>
        <w:t xml:space="preserve">, </w:t>
      </w:r>
      <w:r>
        <w:rPr>
          <w:rFonts w:ascii="Futura LT Light" w:hAnsi="Futura LT Light"/>
          <w:color w:val="000080"/>
          <w:sz w:val="24"/>
          <w:szCs w:val="24"/>
          <w:lang w:val="en-GB"/>
        </w:rPr>
        <w:t>Switzerland</w:t>
      </w:r>
      <w:r w:rsidR="00D6663F">
        <w:rPr>
          <w:rFonts w:ascii="Futura LT Light" w:hAnsi="Futura LT Light"/>
          <w:color w:val="000080"/>
          <w:sz w:val="24"/>
          <w:szCs w:val="24"/>
          <w:lang w:val="en-GB"/>
        </w:rPr>
        <w:t>,</w:t>
      </w:r>
      <w:r w:rsidR="00FF747A">
        <w:rPr>
          <w:rFonts w:ascii="Futura LT Light" w:hAnsi="Futura LT Light"/>
          <w:color w:val="000080"/>
          <w:sz w:val="24"/>
          <w:szCs w:val="24"/>
          <w:lang w:val="en-GB"/>
        </w:rPr>
        <w:t xml:space="preserve"> </w:t>
      </w:r>
      <w:r w:rsidR="00272622" w:rsidRPr="0020063E">
        <w:rPr>
          <w:rFonts w:ascii="Futura LT Light" w:hAnsi="Futura LT Light"/>
          <w:color w:val="000080"/>
          <w:sz w:val="24"/>
          <w:szCs w:val="24"/>
          <w:lang w:val="en-GB"/>
        </w:rPr>
        <w:t xml:space="preserve">Sep. </w:t>
      </w:r>
      <w:r>
        <w:rPr>
          <w:rFonts w:ascii="Futura LT Light" w:hAnsi="Futura LT Light"/>
          <w:color w:val="000080"/>
          <w:sz w:val="24"/>
          <w:szCs w:val="24"/>
          <w:lang w:val="en-GB"/>
        </w:rPr>
        <w:t>5-8</w:t>
      </w:r>
      <w:r w:rsidR="00233151">
        <w:rPr>
          <w:rFonts w:ascii="Futura LT Light" w:hAnsi="Futura LT Light"/>
          <w:color w:val="000080"/>
          <w:sz w:val="24"/>
          <w:szCs w:val="24"/>
          <w:lang w:val="en-GB"/>
        </w:rPr>
        <w:t>, ‘</w:t>
      </w:r>
      <w:r>
        <w:rPr>
          <w:rFonts w:ascii="Futura LT Light" w:hAnsi="Futura LT Light"/>
          <w:color w:val="000080"/>
          <w:sz w:val="24"/>
          <w:szCs w:val="24"/>
          <w:lang w:val="en-GB"/>
        </w:rPr>
        <w:t>Challenges and Developments of Sport Organisations’. Malmö presented EASM 2018</w:t>
      </w:r>
      <w:r w:rsidR="00B612F4">
        <w:rPr>
          <w:rFonts w:ascii="Futura LT Light" w:hAnsi="Futura LT Light"/>
          <w:color w:val="000080"/>
          <w:sz w:val="24"/>
          <w:szCs w:val="24"/>
          <w:lang w:val="en-GB"/>
        </w:rPr>
        <w:t xml:space="preserve">, Bern, </w:t>
      </w:r>
      <w:r>
        <w:rPr>
          <w:rFonts w:ascii="Futura LT Light" w:hAnsi="Futura LT Light"/>
          <w:color w:val="000080"/>
          <w:sz w:val="24"/>
          <w:szCs w:val="24"/>
          <w:lang w:val="en-GB"/>
        </w:rPr>
        <w:t xml:space="preserve">Sweden </w:t>
      </w:r>
      <w:r w:rsidR="00B612F4">
        <w:rPr>
          <w:rFonts w:ascii="Futura LT Light" w:hAnsi="Futura LT Light"/>
          <w:color w:val="000080"/>
          <w:sz w:val="24"/>
          <w:szCs w:val="24"/>
          <w:lang w:val="en-GB"/>
        </w:rPr>
        <w:t>beginning of September.</w:t>
      </w:r>
      <w:r w:rsidR="00C97E13">
        <w:rPr>
          <w:rFonts w:ascii="Futura LT Light" w:hAnsi="Futura LT Light"/>
          <w:color w:val="000080"/>
          <w:sz w:val="24"/>
          <w:szCs w:val="24"/>
          <w:lang w:val="en-GB"/>
        </w:rPr>
        <w:t xml:space="preserve"> </w:t>
      </w:r>
    </w:p>
    <w:p w:rsidR="00B612F4" w:rsidRPr="0096199F" w:rsidRDefault="00B612F4" w:rsidP="0096199F">
      <w:pPr>
        <w:pStyle w:val="Tekstzonderopmaak"/>
        <w:ind w:left="708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</w:p>
    <w:p w:rsidR="00272622" w:rsidRPr="000F7478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0F7478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 Next Meeting</w:t>
      </w:r>
    </w:p>
    <w:p w:rsidR="00272622" w:rsidRPr="0020063E" w:rsidRDefault="00272622" w:rsidP="00921219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It was decided that the next General Assembly of EASM will be in </w:t>
      </w:r>
      <w:r w:rsidR="00E21E40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Bern 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on </w:t>
      </w:r>
      <w:r w:rsidR="00E21E40">
        <w:rPr>
          <w:rFonts w:ascii="Futura LT Light" w:hAnsi="Futura LT Light" w:cs="Times New Roman"/>
          <w:color w:val="000080"/>
          <w:sz w:val="24"/>
          <w:szCs w:val="24"/>
          <w:lang w:val="en-GB"/>
        </w:rPr>
        <w:t>Thursday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, the </w:t>
      </w:r>
      <w:r w:rsidR="00E21E40">
        <w:rPr>
          <w:rFonts w:ascii="Futura LT Light" w:hAnsi="Futura LT Light" w:cs="Times New Roman"/>
          <w:color w:val="000080"/>
          <w:sz w:val="24"/>
          <w:szCs w:val="24"/>
          <w:lang w:val="en-GB"/>
        </w:rPr>
        <w:t>7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>th of September 201</w:t>
      </w:r>
      <w:r w:rsidR="00E21E40">
        <w:rPr>
          <w:rFonts w:ascii="Futura LT Light" w:hAnsi="Futura LT Light" w:cs="Times New Roman"/>
          <w:color w:val="000080"/>
          <w:sz w:val="24"/>
          <w:szCs w:val="24"/>
          <w:lang w:val="en-GB"/>
        </w:rPr>
        <w:t>7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 before lunch. </w:t>
      </w:r>
      <w:r w:rsidR="00233151">
        <w:rPr>
          <w:rFonts w:ascii="Futura LT Light" w:hAnsi="Futura LT Light" w:cs="Times New Roman"/>
          <w:color w:val="000080"/>
          <w:sz w:val="24"/>
          <w:szCs w:val="24"/>
          <w:lang w:val="en-GB"/>
        </w:rPr>
        <w:t>C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 xml:space="preserve">hairperson of that meeting will be </w:t>
      </w:r>
      <w:r w:rsidR="00E21E40">
        <w:rPr>
          <w:rFonts w:ascii="Futura LT Light" w:hAnsi="Futura LT Light" w:cs="Times New Roman"/>
          <w:color w:val="000080"/>
          <w:sz w:val="24"/>
          <w:szCs w:val="24"/>
          <w:lang w:val="en-GB"/>
        </w:rPr>
        <w:t>Herbert Woratschek</w:t>
      </w:r>
      <w:r w:rsidRPr="0020063E">
        <w:rPr>
          <w:rFonts w:ascii="Futura LT Light" w:hAnsi="Futura LT Light" w:cs="Times New Roman"/>
          <w:color w:val="000080"/>
          <w:sz w:val="24"/>
          <w:szCs w:val="24"/>
          <w:lang w:val="en-GB"/>
        </w:rPr>
        <w:t>.</w:t>
      </w:r>
    </w:p>
    <w:p w:rsidR="00272622" w:rsidRPr="0020063E" w:rsidRDefault="00272622" w:rsidP="00921219">
      <w:pPr>
        <w:pStyle w:val="Tekstzonderopmaak"/>
        <w:ind w:left="720"/>
        <w:rPr>
          <w:rFonts w:ascii="Futura LT Light" w:hAnsi="Futura LT Light" w:cs="Times New Roman"/>
          <w:color w:val="000080"/>
          <w:sz w:val="24"/>
          <w:szCs w:val="24"/>
          <w:lang w:val="en-GB"/>
        </w:rPr>
      </w:pPr>
    </w:p>
    <w:p w:rsidR="00272622" w:rsidRPr="00B612F4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</w:rPr>
      </w:pPr>
      <w:r w:rsidRPr="000F7478">
        <w:rPr>
          <w:rFonts w:ascii="Futura LT Light" w:hAnsi="Futura LT Light"/>
          <w:b/>
          <w:color w:val="000080"/>
          <w:sz w:val="24"/>
          <w:szCs w:val="24"/>
          <w:lang w:val="en-GB"/>
        </w:rPr>
        <w:t>AOB</w:t>
      </w:r>
    </w:p>
    <w:p w:rsidR="00B612F4" w:rsidRDefault="00B612F4" w:rsidP="00C97E13">
      <w:pPr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 w:rsidRPr="00C97E13">
        <w:rPr>
          <w:rFonts w:ascii="Futura LT Light" w:hAnsi="Futura LT Light"/>
          <w:color w:val="000080"/>
          <w:sz w:val="24"/>
          <w:szCs w:val="24"/>
          <w:lang w:val="en-GB"/>
        </w:rPr>
        <w:t>Conferences of AASM</w:t>
      </w:r>
      <w:r w:rsidR="00C6611E" w:rsidRPr="00C97E13">
        <w:rPr>
          <w:rFonts w:ascii="Futura LT Light" w:hAnsi="Futura LT Light"/>
          <w:color w:val="000080"/>
          <w:sz w:val="24"/>
          <w:szCs w:val="24"/>
          <w:lang w:val="en-GB"/>
        </w:rPr>
        <w:t xml:space="preserve"> (NO)</w:t>
      </w:r>
      <w:r w:rsidRPr="00C97E13">
        <w:rPr>
          <w:rFonts w:ascii="Futura LT Light" w:hAnsi="Futura LT Light"/>
          <w:color w:val="000080"/>
          <w:sz w:val="24"/>
          <w:szCs w:val="24"/>
          <w:lang w:val="en-GB"/>
        </w:rPr>
        <w:t>, SMAANZ, NASSM, ASMA, ALGEDE were shortly announced</w:t>
      </w:r>
    </w:p>
    <w:p w:rsidR="007A7E80" w:rsidRPr="00C97E13" w:rsidRDefault="007A7E80" w:rsidP="00C97E13">
      <w:pPr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>
        <w:rPr>
          <w:rFonts w:ascii="Futura LT Light" w:hAnsi="Futura LT Light"/>
          <w:color w:val="000080"/>
          <w:sz w:val="24"/>
          <w:szCs w:val="24"/>
          <w:lang w:val="en-GB"/>
        </w:rPr>
        <w:t xml:space="preserve">Questions were raised concerning the existence of a Nomination Committee advising the EASM Board on new EASM Board members. </w:t>
      </w:r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 xml:space="preserve">Dimitra Papadimitriou, </w:t>
      </w:r>
      <w:proofErr w:type="spellStart"/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>Marijke</w:t>
      </w:r>
      <w:proofErr w:type="spellEnd"/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 xml:space="preserve"> </w:t>
      </w:r>
      <w:proofErr w:type="spellStart"/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>Taks</w:t>
      </w:r>
      <w:proofErr w:type="spellEnd"/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 xml:space="preserve"> and </w:t>
      </w:r>
      <w:proofErr w:type="spellStart"/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>Hallgeir</w:t>
      </w:r>
      <w:proofErr w:type="spellEnd"/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 xml:space="preserve"> </w:t>
      </w:r>
      <w:proofErr w:type="spellStart"/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>Gammelsaeter</w:t>
      </w:r>
      <w:proofErr w:type="spellEnd"/>
      <w:r w:rsidRPr="007A7E80">
        <w:rPr>
          <w:rFonts w:ascii="Futura LT Light" w:hAnsi="Futura LT Light"/>
          <w:color w:val="000080"/>
          <w:sz w:val="24"/>
          <w:szCs w:val="24"/>
          <w:lang w:val="en-GB"/>
        </w:rPr>
        <w:t xml:space="preserve"> were suggested and installed for one year.</w:t>
      </w:r>
    </w:p>
    <w:p w:rsidR="00272622" w:rsidRPr="000F7478" w:rsidRDefault="00272622" w:rsidP="00F06024">
      <w:pPr>
        <w:numPr>
          <w:ilvl w:val="0"/>
          <w:numId w:val="1"/>
        </w:numPr>
        <w:rPr>
          <w:rFonts w:ascii="Futura LT Light" w:hAnsi="Futura LT Light"/>
          <w:b/>
          <w:color w:val="000080"/>
          <w:sz w:val="24"/>
          <w:szCs w:val="24"/>
          <w:lang w:val="en-GB"/>
        </w:rPr>
      </w:pPr>
      <w:r w:rsidRPr="000F7478">
        <w:rPr>
          <w:rFonts w:ascii="Futura LT Light" w:hAnsi="Futura LT Light"/>
          <w:b/>
          <w:color w:val="000080"/>
          <w:sz w:val="24"/>
          <w:szCs w:val="24"/>
          <w:lang w:val="en-GB"/>
        </w:rPr>
        <w:t xml:space="preserve">Closing of the General Assembly. </w:t>
      </w:r>
    </w:p>
    <w:p w:rsidR="00272622" w:rsidRPr="005B1682" w:rsidRDefault="00272622" w:rsidP="00C97E13">
      <w:pPr>
        <w:ind w:left="720"/>
        <w:rPr>
          <w:rFonts w:ascii="Futura LT Light" w:hAnsi="Futura LT Light"/>
          <w:color w:val="000080"/>
          <w:sz w:val="24"/>
          <w:szCs w:val="24"/>
        </w:rPr>
      </w:pP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lastRenderedPageBreak/>
        <w:t xml:space="preserve">Chair </w:t>
      </w:r>
      <w:r w:rsidR="00E21E40">
        <w:rPr>
          <w:rFonts w:ascii="Futura LT Light" w:hAnsi="Futura LT Light"/>
          <w:color w:val="000080"/>
          <w:sz w:val="24"/>
          <w:szCs w:val="24"/>
          <w:lang w:val="en-GB"/>
        </w:rPr>
        <w:t xml:space="preserve">Herbert Woratschek </w:t>
      </w: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>closed the Gene</w:t>
      </w:r>
      <w:r>
        <w:rPr>
          <w:rFonts w:ascii="Futura LT Light" w:hAnsi="Futura LT Light"/>
          <w:color w:val="000080"/>
          <w:sz w:val="24"/>
          <w:szCs w:val="24"/>
          <w:lang w:val="en-GB"/>
        </w:rPr>
        <w:t>r</w:t>
      </w:r>
      <w:r w:rsidRPr="0020063E">
        <w:rPr>
          <w:rFonts w:ascii="Futura LT Light" w:hAnsi="Futura LT Light"/>
          <w:color w:val="000080"/>
          <w:sz w:val="24"/>
          <w:szCs w:val="24"/>
          <w:lang w:val="en-GB"/>
        </w:rPr>
        <w:t>al Assembly.</w:t>
      </w:r>
      <w:r w:rsidR="00E21E40">
        <w:rPr>
          <w:rFonts w:ascii="Futura LT Light" w:hAnsi="Futura LT Light"/>
          <w:color w:val="000080"/>
          <w:sz w:val="24"/>
          <w:szCs w:val="24"/>
          <w:lang w:val="en-GB"/>
        </w:rPr>
        <w:t xml:space="preserve"> </w:t>
      </w:r>
      <w:r w:rsidR="00E21E40">
        <w:rPr>
          <w:rFonts w:ascii="Futura LT Light" w:hAnsi="Futura LT Light"/>
          <w:color w:val="000080"/>
          <w:sz w:val="24"/>
          <w:szCs w:val="24"/>
          <w:lang w:val="en-GB"/>
        </w:rPr>
        <w:tab/>
      </w:r>
      <w:r w:rsidR="00E21E40" w:rsidRPr="005B1682">
        <w:rPr>
          <w:rFonts w:ascii="Futura LT Light" w:hAnsi="Futura LT Light"/>
          <w:color w:val="000080"/>
          <w:sz w:val="24"/>
          <w:szCs w:val="24"/>
        </w:rPr>
        <w:t>Warsaw, 9</w:t>
      </w:r>
      <w:r w:rsidR="00CE15A8" w:rsidRPr="005B1682">
        <w:rPr>
          <w:rFonts w:ascii="Futura LT Light" w:hAnsi="Futura LT Light"/>
          <w:color w:val="000080"/>
          <w:sz w:val="24"/>
          <w:szCs w:val="24"/>
          <w:vertAlign w:val="superscript"/>
        </w:rPr>
        <w:t>th</w:t>
      </w:r>
      <w:r w:rsidR="00E21E40" w:rsidRPr="005B1682">
        <w:rPr>
          <w:rFonts w:ascii="Futura LT Light" w:hAnsi="Futura LT Light"/>
          <w:color w:val="000080"/>
          <w:sz w:val="24"/>
          <w:szCs w:val="24"/>
        </w:rPr>
        <w:t xml:space="preserve"> September 2016</w:t>
      </w:r>
    </w:p>
    <w:p w:rsidR="00C3320A" w:rsidRPr="005B1682" w:rsidRDefault="007A7E80" w:rsidP="007A02D3">
      <w:pPr>
        <w:spacing w:after="0" w:line="240" w:lineRule="auto"/>
        <w:ind w:left="720"/>
        <w:rPr>
          <w:rFonts w:ascii="Futura LT Light" w:hAnsi="Futura LT Light"/>
          <w:color w:val="000080"/>
          <w:sz w:val="24"/>
          <w:szCs w:val="24"/>
        </w:rPr>
      </w:pPr>
      <w:r w:rsidRPr="005B1682">
        <w:rPr>
          <w:rFonts w:ascii="Futura LT Light" w:hAnsi="Futura LT Light"/>
          <w:color w:val="000080"/>
          <w:sz w:val="24"/>
          <w:szCs w:val="24"/>
        </w:rPr>
        <w:t>Herbert Woratschek</w:t>
      </w:r>
      <w:r w:rsidR="00272622" w:rsidRPr="005B1682">
        <w:rPr>
          <w:rFonts w:ascii="Futura LT Light" w:hAnsi="Futura LT Light"/>
          <w:color w:val="000080"/>
          <w:sz w:val="24"/>
          <w:szCs w:val="24"/>
        </w:rPr>
        <w:tab/>
      </w:r>
      <w:r w:rsidR="00272622" w:rsidRPr="005B1682">
        <w:rPr>
          <w:rFonts w:ascii="Futura LT Light" w:hAnsi="Futura LT Light"/>
          <w:color w:val="000080"/>
          <w:sz w:val="24"/>
          <w:szCs w:val="24"/>
        </w:rPr>
        <w:tab/>
      </w:r>
      <w:r w:rsidR="00272622" w:rsidRPr="005B1682">
        <w:rPr>
          <w:rFonts w:ascii="Futura LT Light" w:hAnsi="Futura LT Light"/>
          <w:color w:val="000080"/>
          <w:sz w:val="24"/>
          <w:szCs w:val="24"/>
        </w:rPr>
        <w:tab/>
      </w:r>
      <w:r w:rsidR="00272622" w:rsidRPr="005B1682">
        <w:rPr>
          <w:rFonts w:ascii="Futura LT Light" w:hAnsi="Futura LT Light"/>
          <w:color w:val="000080"/>
          <w:sz w:val="24"/>
          <w:szCs w:val="24"/>
        </w:rPr>
        <w:tab/>
      </w:r>
      <w:r w:rsidR="00272622" w:rsidRPr="005B1682">
        <w:rPr>
          <w:rFonts w:ascii="Futura LT Light" w:hAnsi="Futura LT Light"/>
          <w:color w:val="000080"/>
          <w:sz w:val="24"/>
          <w:szCs w:val="24"/>
        </w:rPr>
        <w:tab/>
      </w:r>
      <w:r w:rsidR="00272622" w:rsidRPr="005B1682">
        <w:rPr>
          <w:rFonts w:ascii="Futura LT Light" w:hAnsi="Futura LT Light"/>
          <w:color w:val="000080"/>
          <w:sz w:val="24"/>
          <w:szCs w:val="24"/>
        </w:rPr>
        <w:tab/>
        <w:t>Gerco van Dalfsen</w:t>
      </w:r>
    </w:p>
    <w:p w:rsidR="00272622" w:rsidRPr="00C3320A" w:rsidRDefault="00C3320A" w:rsidP="007A02D3">
      <w:pPr>
        <w:spacing w:after="0" w:line="240" w:lineRule="auto"/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>
        <w:rPr>
          <w:rFonts w:ascii="Futura LT Light" w:hAnsi="Futura LT Light"/>
          <w:color w:val="000080"/>
          <w:sz w:val="24"/>
          <w:szCs w:val="24"/>
          <w:lang w:val="en-GB"/>
        </w:rPr>
        <w:t xml:space="preserve">Chairman </w:t>
      </w:r>
      <w:r>
        <w:rPr>
          <w:rFonts w:ascii="Futura LT Light" w:hAnsi="Futura LT Light"/>
          <w:color w:val="000080"/>
          <w:sz w:val="24"/>
          <w:szCs w:val="24"/>
          <w:lang w:val="en-GB"/>
        </w:rPr>
        <w:tab/>
      </w:r>
      <w:r>
        <w:rPr>
          <w:rFonts w:ascii="Futura LT Light" w:hAnsi="Futura LT Light"/>
          <w:color w:val="000080"/>
          <w:sz w:val="24"/>
          <w:szCs w:val="24"/>
          <w:lang w:val="en-GB"/>
        </w:rPr>
        <w:tab/>
      </w:r>
      <w:r>
        <w:rPr>
          <w:rFonts w:ascii="Futura LT Light" w:hAnsi="Futura LT Light"/>
          <w:color w:val="000080"/>
          <w:sz w:val="24"/>
          <w:szCs w:val="24"/>
          <w:lang w:val="en-GB"/>
        </w:rPr>
        <w:tab/>
      </w:r>
      <w:r>
        <w:rPr>
          <w:rFonts w:ascii="Futura LT Light" w:hAnsi="Futura LT Light"/>
          <w:color w:val="000080"/>
          <w:sz w:val="24"/>
          <w:szCs w:val="24"/>
          <w:lang w:val="en-GB"/>
        </w:rPr>
        <w:tab/>
      </w:r>
      <w:r>
        <w:rPr>
          <w:rFonts w:ascii="Futura LT Light" w:hAnsi="Futura LT Light"/>
          <w:color w:val="000080"/>
          <w:sz w:val="24"/>
          <w:szCs w:val="24"/>
          <w:lang w:val="en-GB"/>
        </w:rPr>
        <w:tab/>
      </w:r>
      <w:r>
        <w:rPr>
          <w:rFonts w:ascii="Futura LT Light" w:hAnsi="Futura LT Light"/>
          <w:color w:val="000080"/>
          <w:sz w:val="24"/>
          <w:szCs w:val="24"/>
          <w:lang w:val="en-GB"/>
        </w:rPr>
        <w:tab/>
      </w:r>
      <w:r>
        <w:rPr>
          <w:rFonts w:ascii="Futura LT Light" w:hAnsi="Futura LT Light"/>
          <w:color w:val="000080"/>
          <w:sz w:val="24"/>
          <w:szCs w:val="24"/>
          <w:lang w:val="en-GB"/>
        </w:rPr>
        <w:tab/>
        <w:t>Secretary</w:t>
      </w:r>
    </w:p>
    <w:p w:rsidR="00C3320A" w:rsidRPr="0020063E" w:rsidRDefault="00272622" w:rsidP="007A02D3">
      <w:pPr>
        <w:spacing w:after="0" w:line="240" w:lineRule="auto"/>
        <w:ind w:left="720"/>
        <w:rPr>
          <w:rFonts w:ascii="Futura LT Light" w:hAnsi="Futura LT Light"/>
          <w:color w:val="000080"/>
          <w:sz w:val="24"/>
          <w:szCs w:val="24"/>
          <w:lang w:val="en-GB"/>
        </w:rPr>
      </w:pP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>GA of EASM</w:t>
      </w: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ab/>
      </w: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ab/>
      </w: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ab/>
      </w: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ab/>
      </w: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ab/>
      </w: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ab/>
      </w:r>
      <w:r w:rsidRPr="00C3320A">
        <w:rPr>
          <w:rFonts w:ascii="Futura LT Light" w:hAnsi="Futura LT Light"/>
          <w:color w:val="000080"/>
          <w:sz w:val="24"/>
          <w:szCs w:val="24"/>
          <w:lang w:val="en-GB"/>
        </w:rPr>
        <w:tab/>
        <w:t>GA of EASM</w:t>
      </w:r>
    </w:p>
    <w:sectPr w:rsidR="00C3320A" w:rsidRPr="0020063E" w:rsidSect="000F74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4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25F" w:rsidRDefault="0043625F" w:rsidP="00F06024">
      <w:pPr>
        <w:spacing w:after="0" w:line="240" w:lineRule="auto"/>
      </w:pPr>
      <w:r>
        <w:separator/>
      </w:r>
    </w:p>
  </w:endnote>
  <w:endnote w:type="continuationSeparator" w:id="0">
    <w:p w:rsidR="0043625F" w:rsidRDefault="0043625F" w:rsidP="00F06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Light">
    <w:altName w:val="Dido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5BE" w:rsidRDefault="000675B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5BE" w:rsidRDefault="000675B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5BE" w:rsidRDefault="000675B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25F" w:rsidRDefault="0043625F" w:rsidP="00F06024">
      <w:pPr>
        <w:spacing w:after="0" w:line="240" w:lineRule="auto"/>
      </w:pPr>
      <w:r>
        <w:separator/>
      </w:r>
    </w:p>
  </w:footnote>
  <w:footnote w:type="continuationSeparator" w:id="0">
    <w:p w:rsidR="0043625F" w:rsidRDefault="0043625F" w:rsidP="00F06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5BE" w:rsidRDefault="000675B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622" w:rsidRPr="0020063E" w:rsidRDefault="000675BE" w:rsidP="00921219">
    <w:pPr>
      <w:pStyle w:val="Koptekst"/>
      <w:rPr>
        <w:rFonts w:ascii="Futura LT Light" w:hAnsi="Futura LT Light"/>
        <w:b/>
        <w:bCs/>
        <w:sz w:val="20"/>
        <w:lang w:val="en-GB"/>
      </w:rPr>
    </w:pPr>
    <w:r>
      <w:rPr>
        <w:rFonts w:ascii="Futura LT Light" w:hAnsi="Futura LT Light"/>
        <w:b/>
        <w:bCs/>
        <w:noProof/>
        <w:sz w:val="20"/>
        <w:lang w:eastAsia="nl-NL"/>
      </w:rPr>
      <w:drawing>
        <wp:inline distT="0" distB="0" distL="0" distR="0">
          <wp:extent cx="1969008" cy="1453896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9008" cy="1453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5BE" w:rsidRDefault="000675B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877FA9"/>
    <w:multiLevelType w:val="hybridMultilevel"/>
    <w:tmpl w:val="EFF87EBA"/>
    <w:lvl w:ilvl="0" w:tplc="C4B0099C">
      <w:start w:val="2"/>
      <w:numFmt w:val="bullet"/>
      <w:lvlText w:val="-"/>
      <w:lvlJc w:val="left"/>
      <w:pPr>
        <w:ind w:left="1065" w:hanging="360"/>
      </w:pPr>
      <w:rPr>
        <w:rFonts w:ascii="Courier New" w:eastAsia="Times New Roman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5BE22F08"/>
    <w:multiLevelType w:val="hybridMultilevel"/>
    <w:tmpl w:val="A9001926"/>
    <w:lvl w:ilvl="0" w:tplc="4D227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lang w:val="en-US"/>
      </w:rPr>
    </w:lvl>
    <w:lvl w:ilvl="1" w:tplc="082E24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534DE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7FEEA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DFC83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D1E5A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5589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64CD8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2CEE5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24"/>
    <w:rsid w:val="000076F5"/>
    <w:rsid w:val="00054692"/>
    <w:rsid w:val="000675BE"/>
    <w:rsid w:val="000C0E40"/>
    <w:rsid w:val="000F7478"/>
    <w:rsid w:val="00142A3C"/>
    <w:rsid w:val="00157DF0"/>
    <w:rsid w:val="001C09B7"/>
    <w:rsid w:val="001C3375"/>
    <w:rsid w:val="0020063E"/>
    <w:rsid w:val="00204A9E"/>
    <w:rsid w:val="002061AA"/>
    <w:rsid w:val="00233151"/>
    <w:rsid w:val="00272554"/>
    <w:rsid w:val="00272622"/>
    <w:rsid w:val="002D6748"/>
    <w:rsid w:val="00300513"/>
    <w:rsid w:val="003B25A6"/>
    <w:rsid w:val="004305C9"/>
    <w:rsid w:val="0043625F"/>
    <w:rsid w:val="00523470"/>
    <w:rsid w:val="00535245"/>
    <w:rsid w:val="005B1682"/>
    <w:rsid w:val="005B2F84"/>
    <w:rsid w:val="005D681B"/>
    <w:rsid w:val="005F49B1"/>
    <w:rsid w:val="005F7C9D"/>
    <w:rsid w:val="006A4642"/>
    <w:rsid w:val="007433E6"/>
    <w:rsid w:val="007A02D3"/>
    <w:rsid w:val="007A7E80"/>
    <w:rsid w:val="008B6814"/>
    <w:rsid w:val="009143A1"/>
    <w:rsid w:val="00916C96"/>
    <w:rsid w:val="00921219"/>
    <w:rsid w:val="009242EF"/>
    <w:rsid w:val="00924AE1"/>
    <w:rsid w:val="009271B8"/>
    <w:rsid w:val="0096199F"/>
    <w:rsid w:val="009F09B8"/>
    <w:rsid w:val="00A33B4B"/>
    <w:rsid w:val="00A92AF3"/>
    <w:rsid w:val="00AE7A72"/>
    <w:rsid w:val="00B612F4"/>
    <w:rsid w:val="00BE218B"/>
    <w:rsid w:val="00BF31ED"/>
    <w:rsid w:val="00C3320A"/>
    <w:rsid w:val="00C6611E"/>
    <w:rsid w:val="00C71D5F"/>
    <w:rsid w:val="00C97E13"/>
    <w:rsid w:val="00CB3B99"/>
    <w:rsid w:val="00CE15A8"/>
    <w:rsid w:val="00D5407B"/>
    <w:rsid w:val="00D6663F"/>
    <w:rsid w:val="00E105CB"/>
    <w:rsid w:val="00E21E40"/>
    <w:rsid w:val="00EC6A4B"/>
    <w:rsid w:val="00EE213A"/>
    <w:rsid w:val="00F06024"/>
    <w:rsid w:val="00F22F0D"/>
    <w:rsid w:val="00FA7508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5700EC"/>
  <w15:docId w15:val="{1B3BB400-36DF-4173-8174-F2A9D347C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00513"/>
    <w:pPr>
      <w:spacing w:after="200" w:line="276" w:lineRule="auto"/>
    </w:pPr>
    <w:rPr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rsid w:val="00F060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rsid w:val="00F06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F06024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F06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F06024"/>
    <w:rPr>
      <w:rFonts w:cs="Times New Roman"/>
    </w:rPr>
  </w:style>
  <w:style w:type="paragraph" w:styleId="Tekstzonderopmaak">
    <w:name w:val="Plain Text"/>
    <w:basedOn w:val="Standaard"/>
    <w:link w:val="TekstzonderopmaakChar"/>
    <w:uiPriority w:val="99"/>
    <w:rsid w:val="009F09B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locked/>
    <w:rsid w:val="009F09B8"/>
    <w:rPr>
      <w:rFonts w:ascii="Consolas" w:hAnsi="Consolas" w:cs="Consolas"/>
      <w:sz w:val="21"/>
      <w:szCs w:val="21"/>
    </w:rPr>
  </w:style>
  <w:style w:type="paragraph" w:styleId="Lijstalinea">
    <w:name w:val="List Paragraph"/>
    <w:basedOn w:val="Standaard"/>
    <w:uiPriority w:val="99"/>
    <w:qFormat/>
    <w:rsid w:val="009F09B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rsid w:val="0092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92121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7A7E80"/>
  </w:style>
  <w:style w:type="character" w:styleId="Nadruk">
    <w:name w:val="Emphasis"/>
    <w:basedOn w:val="Standaardalinea-lettertype"/>
    <w:uiPriority w:val="20"/>
    <w:qFormat/>
    <w:locked/>
    <w:rsid w:val="007A7E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8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6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529AF97F.dotm</Template>
  <TotalTime>1</TotalTime>
  <Pages>3</Pages>
  <Words>396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MINUTES</vt:lpstr>
      <vt:lpstr>MINUTES</vt:lpstr>
    </vt:vector>
  </TitlesOfParts>
  <Company>Hanzehogeschool Groningen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</dc:title>
  <dc:creator>Gerco van Dalfsen</dc:creator>
  <cp:lastModifiedBy>Gerco Dalfsen</cp:lastModifiedBy>
  <cp:revision>2</cp:revision>
  <dcterms:created xsi:type="dcterms:W3CDTF">2017-08-07T09:02:00Z</dcterms:created>
  <dcterms:modified xsi:type="dcterms:W3CDTF">2017-08-07T09:02:00Z</dcterms:modified>
</cp:coreProperties>
</file>